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AC736" w14:textId="3ACEE560" w:rsidR="00F635E4" w:rsidRDefault="004049D3"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8CE2B2A" wp14:editId="7E74290F">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26E1A42" wp14:editId="2E10061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3112B8"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30C17684" w14:textId="77777777" w:rsidR="00464872" w:rsidRPr="00464872" w:rsidRDefault="00464872" w:rsidP="00464872">
      <w:pPr>
        <w:spacing w:line="247" w:lineRule="auto"/>
        <w:jc w:val="center"/>
        <w:outlineLvl w:val="0"/>
        <w:rPr>
          <w:rFonts w:eastAsia="Times New Roman"/>
          <w:b/>
          <w:bCs/>
          <w:kern w:val="36"/>
          <w:sz w:val="32"/>
          <w:szCs w:val="32"/>
        </w:rPr>
      </w:pPr>
      <w:r w:rsidRPr="00464872">
        <w:rPr>
          <w:rFonts w:eastAsia="Times New Roman"/>
          <w:b/>
          <w:bCs/>
          <w:kern w:val="36"/>
          <w:sz w:val="32"/>
          <w:szCs w:val="32"/>
        </w:rPr>
        <w:lastRenderedPageBreak/>
        <w:t>Jonah 1 Teaching Points and Bible Study Questions</w:t>
      </w:r>
    </w:p>
    <w:p w14:paraId="08EC8651" w14:textId="652A093D"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You Can’t Run from God’s Call</w:t>
      </w:r>
    </w:p>
    <w:p w14:paraId="74E9752A"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story begins with a clear directive from God: “Arise, go to Nineveh, that great city, and cry out against it” (Jonah 1:2). Yet, Jonah attempts to flee from the presence of the Lord. This teaches us that no matter how far we try to run, God’s call on our lives is inescapable. Embrace His purpose for you, knowing that His plans are always for your good and His glory.</w:t>
      </w:r>
    </w:p>
    <w:p w14:paraId="3B40BEC0"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identify and respond to God's call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try to avoid God's call,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purpose for you? </w:t>
      </w:r>
    </w:p>
    <w:p w14:paraId="3DE29435"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Disobedience Has Consequences</w:t>
      </w:r>
    </w:p>
    <w:p w14:paraId="385C8188"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When Jonah boarded a ship to Tarshish, he wasn’t just running away; he was inviting trouble. “But the LORD hurled a great wind upon the sea, and such a violent storm arose that the ship was in danger of breaking apart” (Jonah 1:4). Our choices have consequences, and disobedience can lead to storms in our lives. It’s a reminder to align our actions with God’s will.</w:t>
      </w:r>
    </w:p>
    <w:p w14:paraId="4FE214C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identify and address areas of disobedience in your life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disobedience despite knowing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experience to help you make better choices in difficult situations? </w:t>
      </w:r>
    </w:p>
    <w:p w14:paraId="6452BDF0"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B98B6F"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69D2AD3D" w14:textId="77777777" w:rsidR="00464872" w:rsidRDefault="00464872" w:rsidP="00464872">
      <w:pPr>
        <w:spacing w:line="247" w:lineRule="auto"/>
        <w:rPr>
          <w:rFonts w:eastAsia="Times New Roman"/>
          <w:b/>
          <w:bCs/>
          <w:kern w:val="0"/>
          <w:sz w:val="21"/>
          <w:szCs w:val="21"/>
        </w:rPr>
      </w:pPr>
    </w:p>
    <w:p w14:paraId="2F44C082" w14:textId="2126D554"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Sovereignty Over Nature</w:t>
      </w:r>
    </w:p>
    <w:p w14:paraId="7B9A125D"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The storm that threatened Jonah’s ship was no ordinary squall; it was divinely orchestrated. This demonstrates God’s sovereignty over all creation. “The sea was growing more and more tempestuous” (Jonah 1:11). Recognize that God can use even the forces of nature to guide us back to Him and His purposes.</w:t>
      </w:r>
    </w:p>
    <w:p w14:paraId="60BF8380"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recognizing God's control over nature influence your response to life's storms?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a storm to redirect Jonah, and how might He redirect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 about trusting God's sovereignty in uncertain situations? </w:t>
      </w:r>
    </w:p>
    <w:p w14:paraId="2E24C04F"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in Crisis</w:t>
      </w:r>
    </w:p>
    <w:p w14:paraId="52F26560"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In the midst of the storm, the sailors cried out to their gods, but it was Jonah’s God who had the power to save. “Then the men feared the LORD greatly, and they offered a sacrifice to the LORD and made vows to Him” (Jonah 1:16). When faced with life’s tempests, turn to prayer, knowing that God hears and responds to the cries of His people.</w:t>
      </w:r>
    </w:p>
    <w:p w14:paraId="3827E31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incorporate prayer into your response during personal crises, like Jonah's situation in the storm?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a turning point for Jonah and the sailors in their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experience about the impact of prayer in desperate situations? </w:t>
      </w:r>
    </w:p>
    <w:p w14:paraId="6A3CBD05"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B75723"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56B89FAF" w14:textId="77777777" w:rsidR="00464872" w:rsidRDefault="00464872" w:rsidP="00464872">
      <w:pPr>
        <w:spacing w:line="247" w:lineRule="auto"/>
        <w:rPr>
          <w:rFonts w:eastAsia="Times New Roman"/>
          <w:b/>
          <w:bCs/>
          <w:kern w:val="0"/>
          <w:sz w:val="21"/>
          <w:szCs w:val="21"/>
        </w:rPr>
      </w:pPr>
    </w:p>
    <w:p w14:paraId="6D3F2984" w14:textId="3D96A159"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Mercy Extends to All</w:t>
      </w:r>
    </w:p>
    <w:p w14:paraId="2B289016"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reluctance to preach to Nineveh stemmed from his desire to see them punished. Yet, God’s mercy knows no bounds. “Should I not have concern for the great city of Nineveh?” (Jonah 4:11). This lesson reminds us that God’s love and mercy extend to all people, regardless of their past.</w:t>
      </w:r>
    </w:p>
    <w:p w14:paraId="6D2EF533" w14:textId="77777777" w:rsidR="00464872" w:rsidRDefault="00464872" w:rsidP="00464872">
      <w:pPr>
        <w:spacing w:line="247" w:lineRule="auto"/>
      </w:pPr>
      <w:r w:rsidRPr="00F6333B">
        <w:rPr>
          <w:rFonts w:eastAsia="Times New Roman"/>
          <w:kern w:val="0"/>
          <w:sz w:val="21"/>
          <w:szCs w:val="21"/>
        </w:rPr>
        <w:t>1. How can you show mercy to those you initially resist helping, like Jonah with the Ninevites?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extends mercy to those we might consider undeserving?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Jonah about accepting God's call to show mercy to all?</w:t>
      </w:r>
    </w:p>
    <w:p w14:paraId="16BD6B94" w14:textId="48AE98F6"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Repentance Leads to Redemption</w:t>
      </w:r>
    </w:p>
    <w:p w14:paraId="7BD4B898"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When Jonah finally obeyed and preached to Nineveh, the city repented. “The people of Nineveh believed God. They proclaimed a fast and dressed in sackcloth” (Jonah 3:5). True repentance leads to redemption and transformation. It’s never too late to turn back to God and experience His forgiveness.</w:t>
      </w:r>
    </w:p>
    <w:p w14:paraId="2ABAA96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recognizing personal mistakes lead to meaningful change in your life, like Jonah's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redemption when you realize you've strayed from your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wrongdoing is crucial for personal growth and redemption? </w:t>
      </w:r>
    </w:p>
    <w:p w14:paraId="2DD495E4"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D40D46"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7E0A2F83" w14:textId="77777777" w:rsidR="00464872" w:rsidRDefault="00464872" w:rsidP="00464872">
      <w:pPr>
        <w:spacing w:line="247" w:lineRule="auto"/>
        <w:rPr>
          <w:rFonts w:eastAsia="Times New Roman"/>
          <w:b/>
          <w:bCs/>
          <w:kern w:val="0"/>
          <w:sz w:val="21"/>
          <w:szCs w:val="21"/>
        </w:rPr>
      </w:pPr>
    </w:p>
    <w:p w14:paraId="560112B4" w14:textId="1B0DDDFF"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Patience with Our Imperfections</w:t>
      </w:r>
    </w:p>
    <w:p w14:paraId="02377822"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journey is marked by reluctance and anger, yet God patiently guides him. “But Jonah was greatly displeased and became angry” (Jonah 4:1). God’s patience with Jonah is a testament to His understanding of our human frailties. He works with us, even when we falter, to fulfill His purposes.</w:t>
      </w:r>
    </w:p>
    <w:p w14:paraId="250863AE"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recognize and respond to God's patience in your own moments of imperfection?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patience despite Jonah's disobedience,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story about handling your own reluctance to follow God's guidance? </w:t>
      </w:r>
    </w:p>
    <w:p w14:paraId="4DE4CDF3"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Compassion</w:t>
      </w:r>
    </w:p>
    <w:p w14:paraId="5DBDB58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lack of compassion for Nineveh contrasts with God’s heart for the lost. “And should I not have concern for the great city of Nineveh?” (Jonah 4:11). We are called to reflect God’s compassion in our interactions with others, extending grace and love to those who need it most.</w:t>
      </w:r>
    </w:p>
    <w:p w14:paraId="51EAA6A2"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show compassion to those who seem undeserving, like Jonah was called to do for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Jonah struggled with compassion, and how can you overcome similar feelings?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experience about the impact of withholding compassion on others and yourself? </w:t>
      </w:r>
    </w:p>
    <w:p w14:paraId="5A023D0A"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BD2671"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67C83D66" w14:textId="77777777" w:rsidR="00464872" w:rsidRDefault="00464872" w:rsidP="00464872">
      <w:pPr>
        <w:spacing w:line="247" w:lineRule="auto"/>
        <w:rPr>
          <w:rFonts w:eastAsia="Times New Roman"/>
          <w:b/>
          <w:bCs/>
          <w:kern w:val="0"/>
          <w:sz w:val="21"/>
          <w:szCs w:val="21"/>
        </w:rPr>
      </w:pPr>
    </w:p>
    <w:p w14:paraId="32076879" w14:textId="1878A7C0"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Lessons in Unexpected Places</w:t>
      </w:r>
    </w:p>
    <w:p w14:paraId="613FB8B4"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time in the belly of the great fish was a turning point. “From inside the fish, Jonah prayed to the LORD his God” (Jonah 2:1). Sometimes, God places us in unexpected situations to teach us valuable lessons. Embrace these moments as opportunities for growth and deeper understanding.</w:t>
      </w:r>
    </w:p>
    <w:p w14:paraId="649DCDEB"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recognize and embrace God's lessons in unexpected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unexpected places to teach us important lessons?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experience about trusting God's plan in unfamiliar circumstances? </w:t>
      </w:r>
    </w:p>
    <w:p w14:paraId="14F1AC3B"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Unfathomable Depth of God’s Love</w:t>
      </w:r>
    </w:p>
    <w:p w14:paraId="16691094"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Ultimately, Jonah’s story is a testament to the depth of God’s love for humanity. Despite Jonah’s failings, God’s love for Nineveh and for Jonah himself never wavered. “For You, LORD, are good, and ready to forgive, and abundant in loving devotion to all who call on You” (Psalm 86:5). Let this truth inspire you to trust in God’s unwavering love and to share it with the world.</w:t>
      </w:r>
    </w:p>
    <w:p w14:paraId="57ADB9A2" w14:textId="77777777" w:rsidR="00464872" w:rsidRPr="001B37DC" w:rsidRDefault="00464872" w:rsidP="00464872">
      <w:pPr>
        <w:spacing w:line="247" w:lineRule="auto"/>
        <w:rPr>
          <w:rFonts w:eastAsia="Times New Roman"/>
          <w:kern w:val="0"/>
          <w:sz w:val="21"/>
          <w:szCs w:val="21"/>
        </w:rPr>
      </w:pPr>
      <w:r w:rsidRPr="00F6333B">
        <w:rPr>
          <w:rFonts w:eastAsia="Times New Roman"/>
          <w:kern w:val="0"/>
          <w:sz w:val="21"/>
          <w:szCs w:val="21"/>
        </w:rPr>
        <w:t>1. How can you demonstrate God's unfathomable love to those who seem undeserving, like Jonah with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pursued Jonah despite his disobedience, and how does this reflect His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patience with Jonah about showing love to difficult people in your life?</w:t>
      </w:r>
      <w:r w:rsidRPr="001B37DC">
        <w:br w:type="page"/>
      </w:r>
    </w:p>
    <w:p w14:paraId="3EB75AB6" w14:textId="77777777" w:rsidR="00464872" w:rsidRPr="00464872" w:rsidRDefault="00464872" w:rsidP="00464872">
      <w:pPr>
        <w:spacing w:line="247" w:lineRule="auto"/>
        <w:jc w:val="center"/>
        <w:outlineLvl w:val="0"/>
        <w:rPr>
          <w:rFonts w:eastAsia="Times New Roman"/>
          <w:b/>
          <w:bCs/>
          <w:kern w:val="36"/>
          <w:sz w:val="32"/>
          <w:szCs w:val="32"/>
        </w:rPr>
      </w:pPr>
      <w:r w:rsidRPr="00464872">
        <w:rPr>
          <w:rFonts w:eastAsia="Times New Roman"/>
          <w:b/>
          <w:bCs/>
          <w:kern w:val="36"/>
          <w:sz w:val="32"/>
          <w:szCs w:val="32"/>
        </w:rPr>
        <w:t>Jonah 2 Teaching Points and Bible Study Questions</w:t>
      </w:r>
    </w:p>
    <w:p w14:paraId="1B1FD04F" w14:textId="07E86B4B"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The Power of Prayer in Desperation</w:t>
      </w:r>
    </w:p>
    <w:p w14:paraId="2E873886"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When Jonah found himself in the belly of the great fish, he turned to prayer. In Jonah 2:1, it says, "From inside the fish, Jonah prayed to the LORD his God." This teaches us that no matter how dire our circumstances, prayer is a powerful tool. It connects us to God, who is always ready to listen and respond. When life feels overwhelming, remember that God is just a prayer away.</w:t>
      </w:r>
    </w:p>
    <w:p w14:paraId="14902DA5"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Jonah's prayer in desperation inspire your own prayers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praying when feeling overwhelmed or trapped?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turning to prayer in desperation often lead to personal transformation? </w:t>
      </w:r>
    </w:p>
    <w:p w14:paraId="7A33D8EC"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in Our Darkest Moments</w:t>
      </w:r>
    </w:p>
    <w:p w14:paraId="3215C89A"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 xml:space="preserve">Jonah's experience in the depths of the sea reminds us that God is with us even in our darkest moments. Jonah 2:2 states, "In my distress I called to the LORD, and He answered me. From the belly of </w:t>
      </w:r>
      <w:proofErr w:type="spellStart"/>
      <w:r w:rsidRPr="00F6333B">
        <w:rPr>
          <w:rFonts w:eastAsia="Times New Roman"/>
          <w:kern w:val="0"/>
          <w:sz w:val="21"/>
          <w:szCs w:val="21"/>
        </w:rPr>
        <w:t>Sheol</w:t>
      </w:r>
      <w:proofErr w:type="spellEnd"/>
      <w:r w:rsidRPr="00F6333B">
        <w:rPr>
          <w:rFonts w:eastAsia="Times New Roman"/>
          <w:kern w:val="0"/>
          <w:sz w:val="21"/>
          <w:szCs w:val="21"/>
        </w:rPr>
        <w:t xml:space="preserve"> I called for help, and You heard my voice." This is a comforting reminder that no matter how far we feel from God, He is always near, ready to hear our cries and offer His presence.</w:t>
      </w:r>
    </w:p>
    <w:p w14:paraId="08BD80F5"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recognize God's presence when facing your own "belly of the fish" moments?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Jonah's prayer in darkness can inspire hope in your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presence during life's challenges? </w:t>
      </w:r>
    </w:p>
    <w:p w14:paraId="215A84DD"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E3E743"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0C1C0254" w14:textId="77777777" w:rsidR="00464872" w:rsidRDefault="00464872" w:rsidP="00464872">
      <w:pPr>
        <w:spacing w:line="247" w:lineRule="auto"/>
        <w:rPr>
          <w:rFonts w:eastAsia="Times New Roman"/>
          <w:b/>
          <w:bCs/>
          <w:kern w:val="0"/>
          <w:sz w:val="21"/>
          <w:szCs w:val="21"/>
        </w:rPr>
      </w:pPr>
    </w:p>
    <w:p w14:paraId="6908F5A4" w14:textId="012BE5D0"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Acknowledging God's Sovereignty</w:t>
      </w:r>
    </w:p>
    <w:p w14:paraId="17C48F17"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 recognized God's hand in his situation, acknowledging that it was God who cast him into the deep. Jonah 2:3 says, "For You cast me into the deep, into the heart of the seas, and the current swirled about me." This teaches us to see God's sovereignty in every aspect of our lives, trusting that He is in control, even when we don't understand His ways.</w:t>
      </w:r>
    </w:p>
    <w:p w14:paraId="6AB21828"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acknowledging God's sovereignty in difficult times change your perspective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lead to personal peace and trust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sovereignty in your life decisions? </w:t>
      </w:r>
    </w:p>
    <w:p w14:paraId="4D559637"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67709418"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prayer is filled with repentance and a turning back to God. In Jonah 2:4, he says, "I have been banished from Your sight, yet I will look once more toward Your holy temple." This shows us the importance of repentance in our relationship with God. When we stray, turning back to Him with a repentant heart restores our fellowship with Him.</w:t>
      </w:r>
    </w:p>
    <w:p w14:paraId="64EE4DEF"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Jonah's prayer in the fish inspire your personal approach to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genuine repentance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life? </w:t>
      </w:r>
    </w:p>
    <w:p w14:paraId="64D4E03C"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2FF698"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2989B50B" w14:textId="77777777" w:rsidR="00464872" w:rsidRDefault="00464872" w:rsidP="00464872">
      <w:pPr>
        <w:spacing w:line="247" w:lineRule="auto"/>
        <w:rPr>
          <w:rFonts w:eastAsia="Times New Roman"/>
          <w:b/>
          <w:bCs/>
          <w:kern w:val="0"/>
          <w:sz w:val="21"/>
          <w:szCs w:val="21"/>
        </w:rPr>
      </w:pPr>
    </w:p>
    <w:p w14:paraId="2530B546" w14:textId="1913D972"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Mercy and Grace</w:t>
      </w:r>
    </w:p>
    <w:p w14:paraId="58A70409"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Despite Jonah's disobedience, God showed him mercy. Jonah 2:6 reveals, "To the roots of the mountains I descended; the earth beneath me barred me in forever! But You raised my life from the pit, O LORD my God." This is a powerful reminder of God's grace, which is available to us no matter how far we have fallen. His mercy is new every morning.</w:t>
      </w:r>
    </w:p>
    <w:p w14:paraId="76D8E6DB" w14:textId="77777777" w:rsidR="00464872" w:rsidRDefault="00464872" w:rsidP="00464872">
      <w:pPr>
        <w:spacing w:line="247" w:lineRule="auto"/>
      </w:pPr>
      <w:r w:rsidRPr="00F6333B">
        <w:rPr>
          <w:rFonts w:eastAsia="Times New Roman"/>
          <w:kern w:val="0"/>
          <w:sz w:val="21"/>
          <w:szCs w:val="21"/>
        </w:rPr>
        <w:t>1. How can you recognize and respond to God's mercy in difficult situations like Jonah did in the fish?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grace is crucial when facing personal challenges or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Jonah's prayer about seeking God's mercy in times of distress?</w:t>
      </w:r>
    </w:p>
    <w:p w14:paraId="7428DD91" w14:textId="77403FB4"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5EC9063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 2:8 warns, "Those who cling to worthless idols forsake His loving devotion." This verse highlights the futility of idolatry and the importance of worshiping the one true God. When we place anything above God, we miss out on His steadfast love and faithfulness. Let us keep our focus on Him, who alone is worthy of our devotion.</w:t>
      </w:r>
    </w:p>
    <w:p w14:paraId="60FFBC8D"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recognizing the futility of idolatry change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idols instead of seeking God's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identify and remove idols in your life? </w:t>
      </w:r>
    </w:p>
    <w:p w14:paraId="520CA350"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7E1A1C"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1D3C0FD3" w14:textId="77777777" w:rsidR="00464872" w:rsidRDefault="00464872" w:rsidP="00464872">
      <w:pPr>
        <w:spacing w:line="247" w:lineRule="auto"/>
        <w:rPr>
          <w:rFonts w:eastAsia="Times New Roman"/>
          <w:b/>
          <w:bCs/>
          <w:kern w:val="0"/>
          <w:sz w:val="21"/>
          <w:szCs w:val="21"/>
        </w:rPr>
      </w:pPr>
    </w:p>
    <w:p w14:paraId="4DF147E3" w14:textId="5DBC55FF"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Salvation Belongs to the Lord</w:t>
      </w:r>
    </w:p>
    <w:p w14:paraId="3C5FA110"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declaration in Jonah 2:9, "Salvation comes from the LORD," is a profound truth. It reminds us that our salvation is not something we can earn or achieve on our own. It is a gift from God, made possible through the death and resurrection of Jesus Christ. Trust in Him for your salvation, for He is the only way.</w:t>
      </w:r>
    </w:p>
    <w:p w14:paraId="3BB2B53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recognizing "Salvation Belongs to the Lord" change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salvation impacts your trust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that salvation is ultimately God's responsibility, not yours? </w:t>
      </w:r>
    </w:p>
    <w:p w14:paraId="51DF9124"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in All Circumstances</w:t>
      </w:r>
    </w:p>
    <w:p w14:paraId="08D003D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Even in the belly of the fish, Jonah expressed gratitude. Jonah 2:9 says, "But I, with shouts of grateful praise, will sacrifice to You." This teaches us to cultivate a heart of gratitude, regardless of our circumstances. When we focus on God's goodness and faithfulness, our perspective shifts, and we find joy even in trials.</w:t>
      </w:r>
    </w:p>
    <w:p w14:paraId="2F2F5ECA"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express gratitude during challenging times, like Jonah did from inside the fish?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even when circumstances seem dire?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prayer about maintaining a thankful heart in adversity? </w:t>
      </w:r>
    </w:p>
    <w:p w14:paraId="0E4F8999"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BD30C3"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6434B866" w14:textId="77777777" w:rsidR="00464872" w:rsidRDefault="00464872" w:rsidP="00464872">
      <w:pPr>
        <w:spacing w:line="247" w:lineRule="auto"/>
        <w:rPr>
          <w:rFonts w:eastAsia="Times New Roman"/>
          <w:b/>
          <w:bCs/>
          <w:kern w:val="0"/>
          <w:sz w:val="21"/>
          <w:szCs w:val="21"/>
        </w:rPr>
      </w:pPr>
    </w:p>
    <w:p w14:paraId="47543A82" w14:textId="0E04AB85"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The Transformative Power of Obedience</w:t>
      </w:r>
    </w:p>
    <w:p w14:paraId="05555FE0"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experience led to a renewed commitment to obey God. Jonah 2:9 concludes with, "What I have vowed I will make good." This highlights the transformative power of obedience. When we align our lives with God's will, we experience His blessings and purpose. Let us strive to obey Him wholeheartedly.</w:t>
      </w:r>
    </w:p>
    <w:p w14:paraId="374BD544"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Jonah's prayer in the fish inspire your own obedience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transform in your life through obedience to God's call?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obedience often lead to personal growth and transformation, as seen in Jonah's experience? </w:t>
      </w:r>
    </w:p>
    <w:p w14:paraId="734150B7"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2BC27378"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Finally, Jonah's deliverance from the fish demonstrates God's faithfulness. Jonah 2:10 says, "And the LORD commanded the fish, and it vomited Jonah onto dry land." God kept His promise to deliver Jonah, just as He keeps His promises to us. Trust in His faithfulness, for He is the same yesterday, today, and forever.</w:t>
      </w:r>
    </w:p>
    <w:p w14:paraId="5DD48727" w14:textId="77777777" w:rsidR="00464872" w:rsidRPr="001B37DC" w:rsidRDefault="00464872" w:rsidP="00464872">
      <w:pPr>
        <w:spacing w:line="247" w:lineRule="auto"/>
        <w:rPr>
          <w:rFonts w:eastAsia="Times New Roman"/>
          <w:kern w:val="0"/>
          <w:sz w:val="21"/>
          <w:szCs w:val="21"/>
        </w:rPr>
      </w:pPr>
      <w:r w:rsidRPr="00F6333B">
        <w:rPr>
          <w:rFonts w:eastAsia="Times New Roman"/>
          <w:kern w:val="0"/>
          <w:sz w:val="21"/>
          <w:szCs w:val="21"/>
        </w:rPr>
        <w:t>1. How can you trust God's faithfulness when facing overwhelming situations like Jonah in the fish?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Jonah's prayer reflects confidence in God's promises despite his dire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remember God's faithfulness during personal challenges or moments of doubt?</w:t>
      </w:r>
      <w:r w:rsidRPr="001B37DC">
        <w:br w:type="page"/>
      </w:r>
    </w:p>
    <w:p w14:paraId="3D51C4BA" w14:textId="77777777" w:rsidR="00464872" w:rsidRPr="00464872" w:rsidRDefault="00464872" w:rsidP="00464872">
      <w:pPr>
        <w:spacing w:line="247" w:lineRule="auto"/>
        <w:jc w:val="center"/>
        <w:outlineLvl w:val="0"/>
        <w:rPr>
          <w:rFonts w:eastAsia="Times New Roman"/>
          <w:b/>
          <w:bCs/>
          <w:kern w:val="36"/>
          <w:sz w:val="32"/>
          <w:szCs w:val="32"/>
        </w:rPr>
      </w:pPr>
      <w:r w:rsidRPr="00464872">
        <w:rPr>
          <w:rFonts w:eastAsia="Times New Roman"/>
          <w:b/>
          <w:bCs/>
          <w:kern w:val="36"/>
          <w:sz w:val="32"/>
          <w:szCs w:val="32"/>
        </w:rPr>
        <w:t>Jonah 3 Teaching Points and Bible Study Questions</w:t>
      </w:r>
    </w:p>
    <w:p w14:paraId="04F4DA15" w14:textId="55930BE7"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Mercy is Boundless</w:t>
      </w:r>
    </w:p>
    <w:p w14:paraId="405F082F"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In Jonah 3, we see a powerful demonstration of God's mercy. Despite Nineveh's wickedness, God offers them a chance to repent. This reminds us that "The LORD is compassionate and gracious, slow to anger, abounding in loving devotion" (Psalm 103:8). No matter how far we stray, God’s mercy is always within reach.</w:t>
      </w:r>
    </w:p>
    <w:p w14:paraId="18C9C187"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demonstrate God's boundless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important in fostering forgiveness and reconciliation?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 3 about extending mercy to those who have wronged you? </w:t>
      </w:r>
    </w:p>
    <w:p w14:paraId="0F121257"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Transformation</w:t>
      </w:r>
    </w:p>
    <w:p w14:paraId="43565338"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When Jonah finally obeys God’s command to go to Nineveh, the entire city is transformed. This teaches us that our obedience to God can have a ripple effect, impacting not just our lives but also the lives of those around us. As James 1:22 says, "Be doers of the word, and not hearers only."</w:t>
      </w:r>
    </w:p>
    <w:p w14:paraId="61C36D59"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personal obedience to God's call lead to transformation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obeying God's guidance like Jonah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obedience often result in unexpected positive outcomes, as seen in Nineveh's transformation? </w:t>
      </w:r>
    </w:p>
    <w:p w14:paraId="7BC180DA"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043F7E"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59AD658F" w14:textId="77777777" w:rsidR="00464872" w:rsidRDefault="00464872" w:rsidP="00464872">
      <w:pPr>
        <w:spacing w:line="247" w:lineRule="auto"/>
        <w:rPr>
          <w:rFonts w:eastAsia="Times New Roman"/>
          <w:b/>
          <w:bCs/>
          <w:kern w:val="0"/>
          <w:sz w:val="21"/>
          <w:szCs w:val="21"/>
        </w:rPr>
      </w:pPr>
    </w:p>
    <w:p w14:paraId="2146DFA7" w14:textId="66049AA4"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 Uses Imperfect People</w:t>
      </w:r>
    </w:p>
    <w:p w14:paraId="36FEC7D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 was reluctant and flawed, yet God used him to bring about a great revival. This is a comforting reminder that God can use anyone, regardless of their past or imperfections, to fulfill His purposes. As 2 Corinthians 12:9 states, "My grace is sufficient for you, for My power is perfected in weakness."</w:t>
      </w:r>
    </w:p>
    <w:p w14:paraId="6746139E"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embrace your imperfections to fulfill God's purpose, like Jonah did in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imperfect people for His missions, as seen with Jonah?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story about accepting second chances in your own life? </w:t>
      </w:r>
    </w:p>
    <w:p w14:paraId="066B864B"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Repentance is Powerful</w:t>
      </w:r>
    </w:p>
    <w:p w14:paraId="660BA251"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The people of Nineveh believed God and turned from their evil ways, leading to their salvation. This highlights the power of genuine repentance. "If we confess our sins, He is faithful and just to forgive us our sins and to cleanse us from all unrighteousness" (1 John 1:9).</w:t>
      </w:r>
    </w:p>
    <w:p w14:paraId="675EEAAB"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incorporate repentance into your daily life to foster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can lead to positive change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is sincere and impactful? </w:t>
      </w:r>
    </w:p>
    <w:p w14:paraId="58C961EB"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AB1E2E"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11D12691" w14:textId="77777777" w:rsidR="00464872" w:rsidRDefault="00464872" w:rsidP="00464872">
      <w:pPr>
        <w:spacing w:line="247" w:lineRule="auto"/>
        <w:rPr>
          <w:rFonts w:eastAsia="Times New Roman"/>
          <w:b/>
          <w:bCs/>
          <w:kern w:val="0"/>
          <w:sz w:val="21"/>
          <w:szCs w:val="21"/>
        </w:rPr>
      </w:pPr>
    </w:p>
    <w:p w14:paraId="3F5D9BE1" w14:textId="59B1B748"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Word is Effective</w:t>
      </w:r>
    </w:p>
    <w:p w14:paraId="0531E6F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message was simple, yet it was effective because it was God’s word. This reminds us that the power lies not in our eloquence but in the truth of God’s message. "So is My word that goes out from My mouth: It will not return to Me empty" (Isaiah 55:11).</w:t>
      </w:r>
    </w:p>
    <w:p w14:paraId="345C2E27" w14:textId="77777777" w:rsidR="00464872" w:rsidRDefault="00464872" w:rsidP="00464872">
      <w:pPr>
        <w:spacing w:line="247" w:lineRule="auto"/>
      </w:pPr>
      <w:r w:rsidRPr="00F6333B">
        <w:rPr>
          <w:rFonts w:eastAsia="Times New Roman"/>
          <w:kern w:val="0"/>
          <w:sz w:val="21"/>
          <w:szCs w:val="21"/>
        </w:rPr>
        <w:t>1. How can you apply God's effective word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prompted such a strong response from the Ninevites?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are receptive to God's word in your life?</w:t>
      </w:r>
    </w:p>
    <w:p w14:paraId="4C984DC8" w14:textId="5CC2B30F"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Patience is a Gift</w:t>
      </w:r>
    </w:p>
    <w:p w14:paraId="09ECDFBB"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God’s willingness to give Nineveh a second chance shows His incredible patience. This patience is a gift, allowing us time to turn back to Him. "The Lord is not slow in keeping His promise, as some understand slowness, but is patient with you" (2 Peter 3:9).</w:t>
      </w:r>
    </w:p>
    <w:p w14:paraId="5F4FB5E4"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recognize and appreciate God's patience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extend patience to others as God does with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patience is essential for personal growth and transformation? </w:t>
      </w:r>
    </w:p>
    <w:p w14:paraId="30190EC0"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041460"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537F2C0C" w14:textId="77777777" w:rsidR="00464872" w:rsidRDefault="00464872" w:rsidP="00464872">
      <w:pPr>
        <w:spacing w:line="247" w:lineRule="auto"/>
        <w:rPr>
          <w:rFonts w:eastAsia="Times New Roman"/>
          <w:b/>
          <w:bCs/>
          <w:kern w:val="0"/>
          <w:sz w:val="21"/>
          <w:szCs w:val="21"/>
        </w:rPr>
      </w:pPr>
    </w:p>
    <w:p w14:paraId="1001C512" w14:textId="0C8E8B35"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Humility Opens Doors</w:t>
      </w:r>
    </w:p>
    <w:p w14:paraId="2EF203D4"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The king of Nineveh humbled himself, leading his people in repentance. Humility is key to opening the door to God’s grace. "Humble yourselves before the Lord, and He will exalt you" (James 4:10).</w:t>
      </w:r>
    </w:p>
    <w:p w14:paraId="1589B00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practicing humility in your daily life open doors for personal growth and new opportunities?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was crucial for Nineveh's transformation and how can it apply to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believed humility could change your current challenging situation? </w:t>
      </w:r>
    </w:p>
    <w:p w14:paraId="5E322E51"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Unstoppable</w:t>
      </w:r>
    </w:p>
    <w:p w14:paraId="4627C15A"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Despite Jonah’s initial disobedience, God’s plan for Nineveh was fulfilled. This reassures us that God’s plans are unstoppable, and His purposes will prevail. "The counsel of the LORD stands forever, the purposes of His heart to all generations" (Psalm 33:11).</w:t>
      </w:r>
    </w:p>
    <w:p w14:paraId="7E31710F"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align your actions with God's unstoppable plans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prevailed despite Jonah's initial reluctance?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Nineveh's response to God's warning about embracing change? </w:t>
      </w:r>
    </w:p>
    <w:p w14:paraId="6215938F"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1E1953"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12718665" w14:textId="77777777" w:rsidR="00464872" w:rsidRDefault="00464872" w:rsidP="00464872">
      <w:pPr>
        <w:spacing w:line="247" w:lineRule="auto"/>
        <w:rPr>
          <w:rFonts w:eastAsia="Times New Roman"/>
          <w:b/>
          <w:bCs/>
          <w:kern w:val="0"/>
          <w:sz w:val="21"/>
          <w:szCs w:val="21"/>
        </w:rPr>
      </w:pPr>
    </w:p>
    <w:p w14:paraId="49CB44B5" w14:textId="30BE5FE4"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Faith Can Move Cities</w:t>
      </w:r>
    </w:p>
    <w:p w14:paraId="1617C220"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The faith of the Ninevites in God’s warning led to their city being spared. This illustrates the power of faith to bring about change. "For we walk by faith, not by sight" (2 Corinthians 5:7).</w:t>
      </w:r>
    </w:p>
    <w:p w14:paraId="287F0E75"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your personal faith inspire change in your community like Jonah's message did in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encourage collective faith in your city or neighborhood?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was pivotal in transforming Nineveh, and how can this apply today? </w:t>
      </w:r>
    </w:p>
    <w:p w14:paraId="2D5A6743"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Desires Salvation for All</w:t>
      </w:r>
    </w:p>
    <w:p w14:paraId="00383722"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Ultimately, Jonah 3 reveals God’s heart for all people to be saved. His desire is for everyone to come to repentance and experience His love. "He wants everyone to be saved and to come to the knowledge of the truth" (1 Timothy 2:4).</w:t>
      </w:r>
    </w:p>
    <w:p w14:paraId="07A7B2E6"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These lessons from Jonah 3 remind us of the depth of God’s love and the transformative power of His word. Let’s embrace these truths and allow them to guide our lives.</w:t>
      </w:r>
    </w:p>
    <w:p w14:paraId="4786E717" w14:textId="77777777" w:rsidR="00464872" w:rsidRPr="001B37DC" w:rsidRDefault="00464872" w:rsidP="00464872">
      <w:pPr>
        <w:spacing w:line="247" w:lineRule="auto"/>
        <w:rPr>
          <w:rFonts w:eastAsia="Times New Roman"/>
          <w:kern w:val="0"/>
          <w:sz w:val="21"/>
          <w:szCs w:val="21"/>
        </w:rPr>
      </w:pPr>
      <w:r w:rsidRPr="00F6333B">
        <w:rPr>
          <w:rFonts w:eastAsia="Times New Roman"/>
          <w:kern w:val="0"/>
          <w:sz w:val="21"/>
          <w:szCs w:val="21"/>
        </w:rPr>
        <w:t>1. How can you actively participate in sharing God's message of salvation with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salvation for everyone, even those we might consider undeserving?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heart that rejoices in others' salvation?</w:t>
      </w:r>
      <w:r w:rsidRPr="001B37DC">
        <w:br w:type="page"/>
      </w:r>
    </w:p>
    <w:p w14:paraId="1D5C34CA" w14:textId="77777777" w:rsidR="00464872" w:rsidRPr="00464872" w:rsidRDefault="00464872" w:rsidP="00464872">
      <w:pPr>
        <w:spacing w:line="247" w:lineRule="auto"/>
        <w:jc w:val="center"/>
        <w:outlineLvl w:val="0"/>
        <w:rPr>
          <w:rFonts w:eastAsia="Times New Roman"/>
          <w:b/>
          <w:bCs/>
          <w:kern w:val="36"/>
          <w:sz w:val="32"/>
          <w:szCs w:val="32"/>
        </w:rPr>
      </w:pPr>
      <w:r w:rsidRPr="00464872">
        <w:rPr>
          <w:rFonts w:eastAsia="Times New Roman"/>
          <w:b/>
          <w:bCs/>
          <w:kern w:val="36"/>
          <w:sz w:val="32"/>
          <w:szCs w:val="32"/>
        </w:rPr>
        <w:t>Jonah 4 Teaching Points and Bible Study Questions</w:t>
      </w:r>
    </w:p>
    <w:p w14:paraId="7561F2F6" w14:textId="283D9EFE"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Compassion Knows No Bounds</w:t>
      </w:r>
    </w:p>
    <w:p w14:paraId="49B2AF71"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In Jonah 4, we see a God whose compassion extends beyond what we might expect. Jonah was displeased with God’s mercy towards Nineveh, but God’s response reminds us that His love is vast and inclusive. As it says in Jonah 4:11, "Should I not have concern for the great city of Nineveh, in which there are more than a hundred and twenty thousand people who cannot tell their right hand from their left?" This teaches us that God’s compassion is not limited by our understanding or preferences.</w:t>
      </w:r>
    </w:p>
    <w:p w14:paraId="6701676D"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show compassion to those you struggle to understand or disagree with?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compassion extends to those we might deem undeserving?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reaction to God’s compassion towards Nineveh? </w:t>
      </w:r>
    </w:p>
    <w:p w14:paraId="3BE9B796"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Self-Righteousness</w:t>
      </w:r>
    </w:p>
    <w:p w14:paraId="1034BA0E"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anger at God’s mercy towards Nineveh highlights the danger of self-righteousness. Jonah was more concerned with his own sense of justice than with God’s plan. This serves as a reminder to examine our hearts and align our desires with God’s will, as Proverbs 21:2 reminds us, "Every way of a man is right in his own eyes, but the LORD weighs the heart."</w:t>
      </w:r>
    </w:p>
    <w:p w14:paraId="51D26647"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recognize and address self-righteous attitudes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self-righteousness can hinder compassion and understanding towards those who differ from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and empathy guide your responses to others' mistakes? </w:t>
      </w:r>
    </w:p>
    <w:p w14:paraId="0242267F"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87B0E8"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2606100A" w14:textId="77777777" w:rsidR="00464872" w:rsidRDefault="00464872" w:rsidP="00464872">
      <w:pPr>
        <w:spacing w:line="247" w:lineRule="auto"/>
        <w:rPr>
          <w:rFonts w:eastAsia="Times New Roman"/>
          <w:b/>
          <w:bCs/>
          <w:kern w:val="0"/>
          <w:sz w:val="21"/>
          <w:szCs w:val="21"/>
        </w:rPr>
      </w:pPr>
    </w:p>
    <w:p w14:paraId="0FAA9EAB" w14:textId="4A9A8C52"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Patience with Our Imperfections</w:t>
      </w:r>
    </w:p>
    <w:p w14:paraId="1F95B6AD"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Despite Jonah’s anger and stubbornness, God patiently engages with him. This patience is a testament to God’s enduring love and willingness to guide us even when we falter. As 2 Peter 3:9 states, "The Lord is not slow in keeping His promise, as some understand slowness. Instead, He is patient with you, not wanting anyone to perish, but everyone to come to repentance."</w:t>
      </w:r>
    </w:p>
    <w:p w14:paraId="4D8DD94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practice patience with others' imperfections, as God did with Jonah's 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showed patience with Jonah despite his repeated complaints?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with Jonah to apply in your own relationships? </w:t>
      </w:r>
    </w:p>
    <w:p w14:paraId="55D61944"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Perspective</w:t>
      </w:r>
    </w:p>
    <w:p w14:paraId="11942BAF"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limited perspective led him to question God’s actions. God uses a plant to teach Jonah about perspective, showing him that his concern for the plant should mirror his concern for the people of Nineveh. This lesson encourages us to seek God’s perspective in our lives, as Isaiah 55:8-9 reminds us, "For My thoughts are not your thoughts, neither are your ways My ways."</w:t>
      </w:r>
    </w:p>
    <w:p w14:paraId="7C5C9437"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shifting your perspective help you respond to situations with more compassion, like Jonah with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Jonah struggled with God's perspective on mercy,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experience to better align your perspective with God's in challenging times? </w:t>
      </w:r>
    </w:p>
    <w:p w14:paraId="529FB557"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4C05F4"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278130CC" w14:textId="77777777" w:rsidR="00464872" w:rsidRDefault="00464872" w:rsidP="00464872">
      <w:pPr>
        <w:spacing w:line="247" w:lineRule="auto"/>
        <w:rPr>
          <w:rFonts w:eastAsia="Times New Roman"/>
          <w:b/>
          <w:bCs/>
          <w:kern w:val="0"/>
          <w:sz w:val="21"/>
          <w:szCs w:val="21"/>
        </w:rPr>
      </w:pPr>
    </w:p>
    <w:p w14:paraId="06AEF24D" w14:textId="088D1592"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The Value of All Creation</w:t>
      </w:r>
    </w:p>
    <w:p w14:paraId="0092323E"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 xml:space="preserve">God’s concern for Nineveh extends to the animals within the city, highlighting the value of all creation. This reflects the truth that God cares for every part of His creation, as seen in Matthew 10:29, "Are not two sparrows sold for a penny? Yet not one of them will fall to the ground outside your </w:t>
      </w:r>
      <w:proofErr w:type="gramStart"/>
      <w:r w:rsidRPr="00F6333B">
        <w:rPr>
          <w:rFonts w:eastAsia="Times New Roman"/>
          <w:kern w:val="0"/>
          <w:sz w:val="21"/>
          <w:szCs w:val="21"/>
        </w:rPr>
        <w:t>Father’s</w:t>
      </w:r>
      <w:proofErr w:type="gramEnd"/>
      <w:r w:rsidRPr="00F6333B">
        <w:rPr>
          <w:rFonts w:eastAsia="Times New Roman"/>
          <w:kern w:val="0"/>
          <w:sz w:val="21"/>
          <w:szCs w:val="21"/>
        </w:rPr>
        <w:t xml:space="preserve"> care."</w:t>
      </w:r>
    </w:p>
    <w:p w14:paraId="0E441B38" w14:textId="77777777" w:rsidR="00464872" w:rsidRDefault="00464872" w:rsidP="00464872">
      <w:pPr>
        <w:spacing w:line="247" w:lineRule="auto"/>
      </w:pPr>
      <w:r w:rsidRPr="00F6333B">
        <w:rPr>
          <w:rFonts w:eastAsia="Times New Roman"/>
          <w:kern w:val="0"/>
          <w:sz w:val="21"/>
          <w:szCs w:val="21"/>
        </w:rPr>
        <w:t>1. How can you show compassion to all of creation in your daily life like God did with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every part of creation, and how can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appreciate and protect the environment and creatures around you?</w:t>
      </w:r>
    </w:p>
    <w:p w14:paraId="651DFD6C" w14:textId="0986AA68"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4A90018B"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Nineveh’s repentance led to God’s mercy, demonstrating the transformative power of turning away from sin. This is a powerful reminder that repentance is a key step in our relationship with God, as Acts 3:19 encourages, "Repent, then, and turn to God, so that your sins may be wiped out."</w:t>
      </w:r>
    </w:p>
    <w:p w14:paraId="1197FBE7"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Jonah's reaction to Nineveh's repentance inform your response to others seeking forgiveness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repentance over punishment, and how can this shape your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experience about embracing change in those who genuinely repent? </w:t>
      </w:r>
    </w:p>
    <w:p w14:paraId="36653868"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7C3F2D"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332BA297" w14:textId="77777777" w:rsidR="00464872" w:rsidRDefault="00464872" w:rsidP="00464872">
      <w:pPr>
        <w:spacing w:line="247" w:lineRule="auto"/>
        <w:rPr>
          <w:rFonts w:eastAsia="Times New Roman"/>
          <w:b/>
          <w:bCs/>
          <w:kern w:val="0"/>
          <w:sz w:val="21"/>
          <w:szCs w:val="21"/>
        </w:rPr>
      </w:pPr>
    </w:p>
    <w:p w14:paraId="0EA78E8F" w14:textId="3090842E"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God’s Sovereignty Over Nature</w:t>
      </w:r>
    </w:p>
    <w:p w14:paraId="4D14BBE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The plant, the worm, and the scorching wind in Jonah 4 illustrate God’s control over nature. This sovereignty reassures us that God is in control of all circumstances, as Psalm 24:1 declares, "The earth is the LORD’s, and everything in it, the world, and all who live in it."</w:t>
      </w:r>
    </w:p>
    <w:p w14:paraId="2F7A1A8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recognize God's sovereignty in nature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nature to teach Jonah about compassion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experience about trusting God's control over natural events? </w:t>
      </w:r>
    </w:p>
    <w:p w14:paraId="7A57DBE4"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Love Our Enemies</w:t>
      </w:r>
    </w:p>
    <w:p w14:paraId="179BC4E6"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Jonah’s reluctance to see Nineveh spared challenges us to love our enemies and desire their salvation. Jesus echoes this in Matthew 5:44, "But I tell you, love your enemies and pray for those who persecute you." This call to love is central to living out our faith.</w:t>
      </w:r>
    </w:p>
    <w:p w14:paraId="4DDD63D3"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show love to someone you struggle to forgive, like Jonah with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love those who oppose us, as Jonah experienced?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compassion for your "enemies"? </w:t>
      </w:r>
    </w:p>
    <w:p w14:paraId="7D92BBDE" w14:textId="77777777" w:rsidR="00464872" w:rsidRDefault="00464872" w:rsidP="0046487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249D4A" w14:textId="77777777" w:rsidR="00464872" w:rsidRDefault="00464872">
      <w:pPr>
        <w:spacing w:after="0" w:line="240" w:lineRule="auto"/>
        <w:rPr>
          <w:rFonts w:eastAsia="Times New Roman"/>
          <w:b/>
          <w:bCs/>
          <w:kern w:val="0"/>
          <w:sz w:val="21"/>
          <w:szCs w:val="21"/>
        </w:rPr>
      </w:pPr>
      <w:r>
        <w:rPr>
          <w:rFonts w:eastAsia="Times New Roman"/>
          <w:b/>
          <w:bCs/>
          <w:kern w:val="0"/>
          <w:sz w:val="21"/>
          <w:szCs w:val="21"/>
        </w:rPr>
        <w:br w:type="page"/>
      </w:r>
    </w:p>
    <w:p w14:paraId="516D9C78" w14:textId="77777777" w:rsidR="00464872" w:rsidRDefault="00464872" w:rsidP="00464872">
      <w:pPr>
        <w:spacing w:line="247" w:lineRule="auto"/>
        <w:rPr>
          <w:rFonts w:eastAsia="Times New Roman"/>
          <w:b/>
          <w:bCs/>
          <w:kern w:val="0"/>
          <w:sz w:val="21"/>
          <w:szCs w:val="21"/>
        </w:rPr>
      </w:pPr>
    </w:p>
    <w:p w14:paraId="414B7F4D" w14:textId="3FB30257" w:rsidR="00464872" w:rsidRPr="00F6333B" w:rsidRDefault="00464872" w:rsidP="00464872">
      <w:pPr>
        <w:spacing w:line="247" w:lineRule="auto"/>
        <w:rPr>
          <w:rFonts w:eastAsia="Times New Roman"/>
          <w:kern w:val="0"/>
          <w:sz w:val="21"/>
          <w:szCs w:val="21"/>
        </w:rPr>
      </w:pPr>
      <w:r w:rsidRPr="00F6333B">
        <w:rPr>
          <w:rFonts w:eastAsia="Times New Roman"/>
          <w:b/>
          <w:bCs/>
          <w:kern w:val="0"/>
          <w:sz w:val="21"/>
          <w:szCs w:val="21"/>
        </w:rPr>
        <w:t>The Joy of God’s Mercy</w:t>
      </w:r>
    </w:p>
    <w:p w14:paraId="085F8B29"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While Jonah struggled with God’s mercy, we are invited to rejoice in it. God’s mercy is a cause for celebration, as it brings life and hope. Lamentations 3:22-23 reminds us, "Because of the LORD’s great love we are not consumed, for His compassions never fail. They are new every morning."</w:t>
      </w:r>
    </w:p>
    <w:p w14:paraId="546A63B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1. How can you embrace God's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Jonah struggled with accepting God's mercy for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 about responding to God's mercy in challenging situations? </w:t>
      </w:r>
    </w:p>
    <w:p w14:paraId="1080F3D9" w14:textId="77777777" w:rsidR="00464872" w:rsidRPr="00F6333B" w:rsidRDefault="00464872" w:rsidP="0046487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 God’s Plan</w:t>
      </w:r>
    </w:p>
    <w:p w14:paraId="3E17896C" w14:textId="77777777" w:rsidR="00464872" w:rsidRPr="00F6333B" w:rsidRDefault="00464872" w:rsidP="00464872">
      <w:pPr>
        <w:spacing w:line="247" w:lineRule="auto"/>
        <w:rPr>
          <w:rFonts w:eastAsia="Times New Roman"/>
          <w:kern w:val="0"/>
          <w:sz w:val="21"/>
          <w:szCs w:val="21"/>
        </w:rPr>
      </w:pPr>
      <w:r w:rsidRPr="00F6333B">
        <w:rPr>
          <w:rFonts w:eastAsia="Times New Roman"/>
          <w:kern w:val="0"/>
          <w:sz w:val="21"/>
          <w:szCs w:val="21"/>
        </w:rPr>
        <w:t>Ultimately, Jonah 4 invites us to trust in God’s plan, even when it doesn’t align with our expectations. Trusting God means believing that His ways are higher and better, as Proverbs 3:5-6 encourages, "Trust in the LORD with all your heart and lean not on your own understanding; in all your ways submit to Him, and He will make your paths straight." Let us embrace this trust and walk confidently in His guidance.</w:t>
      </w:r>
    </w:p>
    <w:p w14:paraId="4927AEEA" w14:textId="27FFD9EA" w:rsidR="00F6333B" w:rsidRPr="001B37DC" w:rsidRDefault="00464872" w:rsidP="00464872">
      <w:pPr>
        <w:spacing w:line="247" w:lineRule="auto"/>
        <w:rPr>
          <w:rFonts w:eastAsia="Times New Roman"/>
          <w:kern w:val="0"/>
          <w:sz w:val="21"/>
          <w:szCs w:val="21"/>
        </w:rPr>
      </w:pPr>
      <w:r w:rsidRPr="00F6333B">
        <w:rPr>
          <w:rFonts w:eastAsia="Times New Roman"/>
          <w:kern w:val="0"/>
          <w:sz w:val="21"/>
          <w:szCs w:val="21"/>
        </w:rPr>
        <w:t>1. How can you trust God's plan when it differs from your expectations, like Jonah's experience in Nineveh?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Jonah struggled with God's mercy, and how can you embrace it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Jonah about accepting outcomes that challenge your understanding of fairness?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4D25" w14:textId="77777777" w:rsidR="00F2166B" w:rsidRDefault="00F2166B" w:rsidP="00993188">
      <w:pPr>
        <w:spacing w:after="0" w:line="240" w:lineRule="auto"/>
      </w:pPr>
      <w:r>
        <w:separator/>
      </w:r>
    </w:p>
  </w:endnote>
  <w:endnote w:type="continuationSeparator" w:id="0">
    <w:p w14:paraId="74AA4BA7" w14:textId="77777777" w:rsidR="00F2166B" w:rsidRDefault="00F2166B"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29CB"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3D03812"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603F6E2"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A51B" w14:textId="77777777" w:rsidR="007F1F09" w:rsidRPr="007F1F09" w:rsidRDefault="007F1F09" w:rsidP="00506EB5">
    <w:pPr>
      <w:pStyle w:val="Footer"/>
      <w:framePr w:wrap="none" w:vAnchor="text" w:hAnchor="margin" w:xAlign="center" w:y="1"/>
      <w:rPr>
        <w:rStyle w:val="PageNumber"/>
        <w:sz w:val="11"/>
        <w:szCs w:val="11"/>
      </w:rPr>
    </w:pPr>
  </w:p>
  <w:p w14:paraId="2543BB73"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7AFEEC"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48CCFA36" wp14:editId="7AA7C327">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0F6B1B2" wp14:editId="630BBD5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27CE6"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F347"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09EB5A6"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D78F2" w14:textId="77777777" w:rsidR="00F2166B" w:rsidRDefault="00F2166B" w:rsidP="00993188">
      <w:pPr>
        <w:spacing w:after="0" w:line="240" w:lineRule="auto"/>
      </w:pPr>
      <w:r>
        <w:separator/>
      </w:r>
    </w:p>
  </w:footnote>
  <w:footnote w:type="continuationSeparator" w:id="0">
    <w:p w14:paraId="24FF96A4" w14:textId="77777777" w:rsidR="00F2166B" w:rsidRDefault="00F2166B"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72"/>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12C09"/>
    <w:rsid w:val="003201B8"/>
    <w:rsid w:val="003211B8"/>
    <w:rsid w:val="00351FC4"/>
    <w:rsid w:val="00391B5E"/>
    <w:rsid w:val="00397296"/>
    <w:rsid w:val="003B6791"/>
    <w:rsid w:val="004049D3"/>
    <w:rsid w:val="00464872"/>
    <w:rsid w:val="004F7C83"/>
    <w:rsid w:val="005218D9"/>
    <w:rsid w:val="00590404"/>
    <w:rsid w:val="005C237B"/>
    <w:rsid w:val="00661B7E"/>
    <w:rsid w:val="0066617F"/>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1C7E"/>
    <w:rsid w:val="00993188"/>
    <w:rsid w:val="009A38CE"/>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66B"/>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6A86"/>
  <w15:chartTrackingRefBased/>
  <w15:docId w15:val="{D6B26775-817A-4861-8DDC-77C3977B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21</Pages>
  <Words>3883</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2025-12-31T07:09:00Z</dcterms:created>
  <dcterms:modified xsi:type="dcterms:W3CDTF">2026-01-12T03:45:00Z</dcterms:modified>
</cp:coreProperties>
</file>